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D15D1" w14:textId="77777777" w:rsidR="001F1BA6" w:rsidRPr="00280A4F" w:rsidRDefault="00280A4F" w:rsidP="00726222">
      <w:pPr>
        <w:spacing w:line="400" w:lineRule="exact"/>
        <w:ind w:leftChars="100" w:left="210"/>
        <w:rPr>
          <w:rFonts w:ascii="ＭＳ 明朝" w:hAnsi="ＭＳ 明朝"/>
          <w:sz w:val="48"/>
          <w:szCs w:val="48"/>
        </w:rPr>
      </w:pPr>
      <w:r w:rsidRPr="00F97B77">
        <w:rPr>
          <w:rFonts w:ascii="ＭＳ 明朝" w:hAnsi="ＭＳ 明朝" w:hint="eastAsia"/>
          <w:b/>
          <w:sz w:val="36"/>
          <w:szCs w:val="48"/>
        </w:rPr>
        <w:t>履</w:t>
      </w:r>
      <w:r w:rsidR="00F97B77">
        <w:rPr>
          <w:rFonts w:ascii="ＭＳ 明朝" w:hAnsi="ＭＳ 明朝" w:hint="eastAsia"/>
          <w:b/>
          <w:sz w:val="36"/>
          <w:szCs w:val="48"/>
        </w:rPr>
        <w:t xml:space="preserve">　</w:t>
      </w:r>
      <w:r w:rsidRPr="00F97B77">
        <w:rPr>
          <w:rFonts w:ascii="ＭＳ 明朝" w:hAnsi="ＭＳ 明朝" w:hint="eastAsia"/>
          <w:b/>
          <w:sz w:val="36"/>
          <w:szCs w:val="48"/>
        </w:rPr>
        <w:t>歴</w:t>
      </w:r>
      <w:r w:rsidR="00F97B77">
        <w:rPr>
          <w:rFonts w:ascii="ＭＳ 明朝" w:hAnsi="ＭＳ 明朝" w:hint="eastAsia"/>
          <w:b/>
          <w:sz w:val="36"/>
          <w:szCs w:val="48"/>
        </w:rPr>
        <w:t xml:space="preserve">　</w:t>
      </w:r>
      <w:r w:rsidRPr="00F97B77">
        <w:rPr>
          <w:rFonts w:ascii="ＭＳ 明朝" w:hAnsi="ＭＳ 明朝" w:hint="eastAsia"/>
          <w:b/>
          <w:sz w:val="36"/>
          <w:szCs w:val="48"/>
        </w:rPr>
        <w:t>書</w:t>
      </w:r>
      <w:r w:rsidRPr="00B17D79">
        <w:rPr>
          <w:rFonts w:ascii="ＭＳ 明朝" w:hAnsi="ＭＳ 明朝" w:hint="eastAsia"/>
          <w:b/>
          <w:sz w:val="48"/>
          <w:szCs w:val="48"/>
        </w:rPr>
        <w:tab/>
      </w:r>
      <w:r>
        <w:rPr>
          <w:rFonts w:ascii="ＭＳ 明朝" w:hAnsi="ＭＳ 明朝" w:hint="eastAsia"/>
          <w:sz w:val="48"/>
          <w:szCs w:val="48"/>
        </w:rPr>
        <w:tab/>
      </w:r>
      <w:r>
        <w:rPr>
          <w:rFonts w:ascii="ＭＳ 明朝" w:hAnsi="ＭＳ 明朝" w:hint="eastAsia"/>
          <w:sz w:val="48"/>
          <w:szCs w:val="48"/>
        </w:rPr>
        <w:tab/>
      </w:r>
      <w:r w:rsidR="009112C8">
        <w:rPr>
          <w:rFonts w:ascii="ＭＳ 明朝" w:hAnsi="ＭＳ 明朝" w:hint="eastAsia"/>
          <w:sz w:val="48"/>
          <w:szCs w:val="48"/>
        </w:rPr>
        <w:tab/>
      </w:r>
      <w:r w:rsidR="00002B3F" w:rsidRPr="00002B3F">
        <w:rPr>
          <w:rFonts w:ascii="ＭＳ 明朝" w:hAnsi="ＭＳ 明朝" w:hint="eastAsia"/>
          <w:szCs w:val="48"/>
        </w:rPr>
        <w:t xml:space="preserve">　</w:t>
      </w:r>
      <w:r w:rsidR="00002B3F">
        <w:rPr>
          <w:rFonts w:ascii="ＭＳ 明朝" w:hAnsi="ＭＳ 明朝" w:hint="eastAsia"/>
          <w:szCs w:val="48"/>
        </w:rPr>
        <w:t xml:space="preserve">　</w:t>
      </w:r>
      <w:r w:rsidR="00002B3F" w:rsidRPr="00002B3F">
        <w:rPr>
          <w:rFonts w:ascii="ＭＳ 明朝" w:hAnsi="ＭＳ 明朝" w:hint="eastAsia"/>
          <w:szCs w:val="48"/>
        </w:rPr>
        <w:t xml:space="preserve">　</w:t>
      </w:r>
      <w:r w:rsidR="003D5FDE">
        <w:rPr>
          <w:rFonts w:ascii="ＭＳ 明朝" w:hAnsi="ＭＳ 明朝" w:hint="eastAsia"/>
          <w:szCs w:val="48"/>
        </w:rPr>
        <w:t xml:space="preserve">　　　</w:t>
      </w:r>
      <w:r w:rsidR="00002B3F" w:rsidRPr="00002B3F">
        <w:rPr>
          <w:rFonts w:ascii="ＭＳ 明朝" w:hAnsi="ＭＳ 明朝" w:hint="eastAsia"/>
          <w:szCs w:val="48"/>
        </w:rPr>
        <w:t>年　　月　　日</w:t>
      </w:r>
    </w:p>
    <w:tbl>
      <w:tblPr>
        <w:tblStyle w:val="a7"/>
        <w:tblW w:w="0" w:type="auto"/>
        <w:tblInd w:w="318" w:type="dxa"/>
        <w:tblLook w:val="00A0" w:firstRow="1" w:lastRow="0" w:firstColumn="1" w:lastColumn="0" w:noHBand="0" w:noVBand="0"/>
      </w:tblPr>
      <w:tblGrid>
        <w:gridCol w:w="1131"/>
        <w:gridCol w:w="6"/>
        <w:gridCol w:w="3208"/>
        <w:gridCol w:w="567"/>
        <w:gridCol w:w="2791"/>
        <w:gridCol w:w="2168"/>
      </w:tblGrid>
      <w:tr w:rsidR="0000289C" w:rsidRPr="00280A4F" w14:paraId="20DC1BE8" w14:textId="77777777" w:rsidTr="00C659C7">
        <w:trPr>
          <w:trHeight w:hRule="exact" w:val="350"/>
        </w:trPr>
        <w:tc>
          <w:tcPr>
            <w:tcW w:w="113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05BAA80E" w14:textId="77777777" w:rsidR="0000289C" w:rsidRPr="003D5FDE" w:rsidRDefault="0000289C" w:rsidP="003D5FDE">
            <w:pPr>
              <w:jc w:val="distribute"/>
              <w:rPr>
                <w:sz w:val="18"/>
              </w:rPr>
            </w:pPr>
            <w:r w:rsidRPr="003D5FDE">
              <w:rPr>
                <w:rFonts w:hint="eastAsia"/>
                <w:sz w:val="18"/>
              </w:rPr>
              <w:t>ふりがな</w:t>
            </w:r>
          </w:p>
        </w:tc>
        <w:tc>
          <w:tcPr>
            <w:tcW w:w="3214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dashSmallGap" w:sz="4" w:space="0" w:color="auto"/>
            </w:tcBorders>
            <w:vAlign w:val="center"/>
          </w:tcPr>
          <w:p w14:paraId="64CDCC3E" w14:textId="77777777" w:rsidR="0000289C" w:rsidRPr="00280A4F" w:rsidRDefault="0000289C" w:rsidP="00412576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3358" w:type="dxa"/>
            <w:gridSpan w:val="2"/>
            <w:tcBorders>
              <w:top w:val="single" w:sz="12" w:space="0" w:color="auto"/>
              <w:left w:val="dashSmallGap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6215857" w14:textId="7543F948" w:rsidR="0000289C" w:rsidRPr="00280A4F" w:rsidRDefault="00EF00AA" w:rsidP="00412576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メールアドレス</w:t>
            </w:r>
          </w:p>
        </w:tc>
        <w:tc>
          <w:tcPr>
            <w:tcW w:w="216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846D814" w14:textId="77777777" w:rsidR="0000289C" w:rsidRPr="00280A4F" w:rsidRDefault="003D5FDE" w:rsidP="00412576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  <w:r>
              <w:rPr>
                <w:rFonts w:ascii="ＭＳ 明朝" w:hAnsi="ＭＳ 明朝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0C51CAE" wp14:editId="24E9EEF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10160</wp:posOffset>
                      </wp:positionV>
                      <wp:extent cx="1080135" cy="1440180"/>
                      <wp:effectExtent l="0" t="0" r="0" b="0"/>
                      <wp:wrapNone/>
                      <wp:docPr id="1" name="Rectangl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DF8FA8" w14:textId="77777777" w:rsidR="0000289C" w:rsidRDefault="0000289C" w:rsidP="006337D0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写真を貼る位置</w:t>
                                  </w:r>
                                </w:p>
                                <w:p w14:paraId="7D97088E" w14:textId="77777777" w:rsidR="0000289C" w:rsidRDefault="0000289C" w:rsidP="006337D0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26301856" w14:textId="77777777" w:rsidR="0000289C" w:rsidRDefault="0000289C">
                                  <w:pPr>
                                    <w:rPr>
                                      <w:rFonts w:ascii="ＭＳ 明朝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縦4cm×横3cmの写真を</w:t>
                                  </w:r>
                                  <w:r w:rsidR="00F97B77"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貼付</w:t>
                                  </w: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C51CAE" id="Rectangle 83" o:spid="_x0000_s1026" style="position:absolute;left:0;text-align:left;margin-left:8pt;margin-top:.8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" strokeweight=".5pt">
                      <v:stroke dashstyle="1 1"/>
                      <o:lock v:ext="edit" aspectratio="t"/>
                      <v:textbox>
                        <w:txbxContent>
                          <w:p w14:paraId="4ADF8FA8" w14:textId="77777777" w:rsidR="0000289C" w:rsidRDefault="0000289C" w:rsidP="006337D0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写真を貼る位置</w:t>
                            </w:r>
                          </w:p>
                          <w:p w14:paraId="7D97088E" w14:textId="77777777" w:rsidR="0000289C" w:rsidRDefault="0000289C" w:rsidP="006337D0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26301856" w14:textId="77777777" w:rsidR="0000289C" w:rsidRDefault="0000289C">
                            <w:pPr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縦4cm×横3cmの写真を</w:t>
                            </w:r>
                            <w:r w:rsidR="00F97B77">
                              <w:rPr>
                                <w:rFonts w:ascii="ＭＳ 明朝" w:hint="eastAsia"/>
                                <w:sz w:val="16"/>
                              </w:rPr>
                              <w:t>貼付</w:t>
                            </w: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264E3" w:rsidRPr="00280A4F" w14:paraId="44A50F2B" w14:textId="77777777" w:rsidTr="00C659C7">
        <w:trPr>
          <w:trHeight w:hRule="exact" w:val="705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3727664D" w14:textId="77777777" w:rsidR="001264E3" w:rsidRPr="00280A4F" w:rsidRDefault="001264E3" w:rsidP="003D5FDE">
            <w:pPr>
              <w:wordWrap w:val="0"/>
              <w:jc w:val="distribute"/>
              <w:rPr>
                <w:rFonts w:ascii="ＭＳ 明朝" w:hAnsi="ＭＳ 明朝"/>
                <w:position w:val="4"/>
                <w:szCs w:val="21"/>
              </w:rPr>
            </w:pPr>
            <w:r w:rsidRPr="00002B3F">
              <w:rPr>
                <w:rFonts w:ascii="ＭＳ 明朝" w:hAnsi="ＭＳ 明朝" w:hint="eastAsia"/>
                <w:position w:val="4"/>
                <w:sz w:val="24"/>
                <w:szCs w:val="21"/>
              </w:rPr>
              <w:t>氏</w:t>
            </w:r>
            <w:r w:rsidR="00002B3F">
              <w:rPr>
                <w:rFonts w:ascii="ＭＳ 明朝" w:hAnsi="ＭＳ 明朝" w:hint="eastAsia"/>
                <w:position w:val="4"/>
                <w:sz w:val="24"/>
                <w:szCs w:val="21"/>
              </w:rPr>
              <w:t xml:space="preserve">　</w:t>
            </w:r>
            <w:r w:rsidRPr="00002B3F">
              <w:rPr>
                <w:rFonts w:ascii="ＭＳ 明朝" w:hAnsi="ＭＳ 明朝" w:hint="eastAsia"/>
                <w:position w:val="4"/>
                <w:sz w:val="24"/>
                <w:szCs w:val="21"/>
              </w:rPr>
              <w:t>名</w:t>
            </w:r>
          </w:p>
        </w:tc>
        <w:tc>
          <w:tcPr>
            <w:tcW w:w="3214" w:type="dxa"/>
            <w:gridSpan w:val="2"/>
            <w:tcBorders>
              <w:top w:val="dotted" w:sz="4" w:space="0" w:color="auto"/>
              <w:left w:val="nil"/>
              <w:right w:val="dashSmallGap" w:sz="4" w:space="0" w:color="auto"/>
            </w:tcBorders>
            <w:vAlign w:val="center"/>
          </w:tcPr>
          <w:p w14:paraId="7D8C7BB3" w14:textId="77777777" w:rsidR="001264E3" w:rsidRPr="00280A4F" w:rsidRDefault="001264E3" w:rsidP="00412576">
            <w:pPr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  <w:tc>
          <w:tcPr>
            <w:tcW w:w="3358" w:type="dxa"/>
            <w:gridSpan w:val="2"/>
            <w:tcBorders>
              <w:top w:val="dotted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172792B" w14:textId="3D7A6B18" w:rsidR="001264E3" w:rsidRPr="001A779D" w:rsidRDefault="001264E3" w:rsidP="00412576">
            <w:pPr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  <w:tc>
          <w:tcPr>
            <w:tcW w:w="216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9F12E7" w14:textId="77777777" w:rsidR="001264E3" w:rsidRPr="00280A4F" w:rsidRDefault="001264E3" w:rsidP="00412576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412576" w14:paraId="010F038A" w14:textId="77777777" w:rsidTr="00320FDE">
        <w:trPr>
          <w:trHeight w:hRule="exact" w:val="387"/>
        </w:trPr>
        <w:tc>
          <w:tcPr>
            <w:tcW w:w="491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B43CA27" w14:textId="03DE3C8A" w:rsidR="00412576" w:rsidRPr="009112C8" w:rsidRDefault="00412576" w:rsidP="00412576">
            <w:pPr>
              <w:wordWrap w:val="0"/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　　　　　　年　　　月　　　日生　(満　</w:t>
            </w:r>
            <w:r w:rsidR="003D5FDE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279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2AEF25D" w14:textId="56EB9B20" w:rsidR="00412576" w:rsidRPr="00320FDE" w:rsidRDefault="00320FDE" w:rsidP="00320FDE">
            <w:pPr>
              <w:jc w:val="left"/>
              <w:rPr>
                <w:rFonts w:ascii="ＭＳ 明朝" w:hAnsi="ＭＳ 明朝"/>
                <w:position w:val="4"/>
              </w:rPr>
            </w:pPr>
            <w:r w:rsidRPr="00BF53EA">
              <w:rPr>
                <w:rFonts w:ascii="ＭＳ 明朝" w:hAnsi="ＭＳ 明朝" w:hint="eastAsia"/>
                <w:w w:val="75"/>
                <w:kern w:val="0"/>
                <w:position w:val="4"/>
                <w:fitText w:val="2520" w:id="-648268544"/>
              </w:rPr>
              <w:t>令和</w:t>
            </w:r>
            <w:r w:rsidR="00BF53EA" w:rsidRPr="00BF53EA">
              <w:rPr>
                <w:rFonts w:ascii="ＭＳ 明朝" w:hAnsi="ＭＳ 明朝" w:hint="eastAsia"/>
                <w:w w:val="75"/>
                <w:kern w:val="0"/>
                <w:position w:val="4"/>
                <w:fitText w:val="2520" w:id="-648268544"/>
              </w:rPr>
              <w:t>９</w:t>
            </w:r>
            <w:r w:rsidRPr="00BF53EA">
              <w:rPr>
                <w:rFonts w:ascii="ＭＳ 明朝" w:hAnsi="ＭＳ 明朝" w:hint="eastAsia"/>
                <w:w w:val="75"/>
                <w:kern w:val="0"/>
                <w:position w:val="4"/>
                <w:fitText w:val="2520" w:id="-648268544"/>
              </w:rPr>
              <w:t>(202</w:t>
            </w:r>
            <w:r w:rsidR="00BF53EA" w:rsidRPr="00BF53EA">
              <w:rPr>
                <w:rFonts w:ascii="ＭＳ 明朝" w:hAnsi="ＭＳ 明朝" w:hint="eastAsia"/>
                <w:w w:val="75"/>
                <w:kern w:val="0"/>
                <w:position w:val="4"/>
                <w:fitText w:val="2520" w:id="-648268544"/>
              </w:rPr>
              <w:t>7</w:t>
            </w:r>
            <w:r w:rsidRPr="00BF53EA">
              <w:rPr>
                <w:rFonts w:ascii="ＭＳ 明朝" w:hAnsi="ＭＳ 明朝" w:hint="eastAsia"/>
                <w:w w:val="75"/>
                <w:kern w:val="0"/>
                <w:position w:val="4"/>
                <w:fitText w:val="2520" w:id="-648268544"/>
              </w:rPr>
              <w:t>)年4月1日時点の年齢</w:t>
            </w:r>
          </w:p>
        </w:tc>
        <w:tc>
          <w:tcPr>
            <w:tcW w:w="2168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4C94BC77" w14:textId="77777777" w:rsidR="00412576" w:rsidRDefault="00412576" w:rsidP="00412576">
            <w:pPr>
              <w:wordWrap w:val="0"/>
              <w:jc w:val="center"/>
              <w:rPr>
                <w:rFonts w:ascii="ＭＳ 明朝" w:hAnsi="ＭＳ 明朝"/>
                <w:position w:val="4"/>
              </w:rPr>
            </w:pPr>
          </w:p>
        </w:tc>
      </w:tr>
      <w:tr w:rsidR="00412576" w14:paraId="0E8A634E" w14:textId="77777777" w:rsidTr="00EF00AA">
        <w:trPr>
          <w:trHeight w:hRule="exact" w:val="293"/>
        </w:trPr>
        <w:tc>
          <w:tcPr>
            <w:tcW w:w="1131" w:type="dxa"/>
            <w:tcBorders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38078499" w14:textId="77777777" w:rsidR="00412576" w:rsidRPr="003D5FDE" w:rsidRDefault="00412576" w:rsidP="003D5FDE">
            <w:pPr>
              <w:jc w:val="distribute"/>
              <w:rPr>
                <w:sz w:val="18"/>
              </w:rPr>
            </w:pPr>
            <w:r w:rsidRPr="003D5FDE">
              <w:rPr>
                <w:rFonts w:hint="eastAsia"/>
                <w:sz w:val="18"/>
              </w:rPr>
              <w:t>ふりがな</w:t>
            </w:r>
          </w:p>
        </w:tc>
        <w:tc>
          <w:tcPr>
            <w:tcW w:w="6572" w:type="dxa"/>
            <w:gridSpan w:val="4"/>
            <w:tcBorders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1376B5A8" w14:textId="77777777" w:rsidR="00412576" w:rsidRDefault="00412576" w:rsidP="00412576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16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C23A554" w14:textId="77777777" w:rsidR="00412576" w:rsidRDefault="00412576" w:rsidP="00412576">
            <w:pPr>
              <w:rPr>
                <w:rFonts w:ascii="ＭＳ 明朝" w:hAnsi="ＭＳ 明朝"/>
                <w:position w:val="4"/>
              </w:rPr>
            </w:pPr>
          </w:p>
        </w:tc>
      </w:tr>
      <w:tr w:rsidR="00412576" w14:paraId="39B22675" w14:textId="77777777" w:rsidTr="00EF00AA">
        <w:trPr>
          <w:trHeight w:val="654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E106E5E" w14:textId="77777777" w:rsidR="00412576" w:rsidRPr="00280A4F" w:rsidRDefault="00412576" w:rsidP="003D5FDE">
            <w:pPr>
              <w:wordWrap w:val="0"/>
              <w:jc w:val="distribute"/>
              <w:rPr>
                <w:rFonts w:ascii="ＭＳ 明朝" w:hAnsi="ＭＳ 明朝"/>
                <w:position w:val="4"/>
                <w:szCs w:val="21"/>
              </w:rPr>
            </w:pPr>
            <w:r w:rsidRPr="00002B3F">
              <w:rPr>
                <w:rFonts w:ascii="ＭＳ 明朝" w:hAnsi="ＭＳ 明朝" w:hint="eastAsia"/>
                <w:position w:val="4"/>
                <w:sz w:val="24"/>
                <w:szCs w:val="21"/>
              </w:rPr>
              <w:t>現住所</w:t>
            </w:r>
          </w:p>
        </w:tc>
        <w:tc>
          <w:tcPr>
            <w:tcW w:w="6572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FEE1B84" w14:textId="361F329B" w:rsidR="00412576" w:rsidRDefault="00412576" w:rsidP="00412576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>〒</w:t>
            </w:r>
            <w:r w:rsidR="00C46515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－ </w:t>
            </w:r>
          </w:p>
          <w:p w14:paraId="0766ED7C" w14:textId="77777777" w:rsidR="00BE0F65" w:rsidRDefault="00BE0F65" w:rsidP="00412576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16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2B15FBA" w14:textId="77777777" w:rsidR="00412576" w:rsidRDefault="00412576" w:rsidP="00412576">
            <w:pPr>
              <w:rPr>
                <w:rFonts w:ascii="ＭＳ 明朝" w:hAnsi="ＭＳ 明朝"/>
                <w:position w:val="4"/>
              </w:rPr>
            </w:pPr>
          </w:p>
        </w:tc>
      </w:tr>
      <w:tr w:rsidR="003D5FDE" w14:paraId="74AF774E" w14:textId="77777777" w:rsidTr="00EF00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1137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027A1FB7" w14:textId="1581FDAC" w:rsidR="003D5FDE" w:rsidRDefault="003D5FDE" w:rsidP="003D5FDE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66" w:type="dxa"/>
            <w:gridSpan w:val="3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221F4E5A" w14:textId="77777777" w:rsidR="003D5FDE" w:rsidRDefault="003D5FDE" w:rsidP="003D5FDE">
            <w:r w:rsidRPr="003D5FDE">
              <w:rPr>
                <w:rFonts w:hint="eastAsia"/>
              </w:rPr>
              <w:t xml:space="preserve">（自宅）　　－　　　－　　　　　（携帯）　　－　　　－　　　　　</w:t>
            </w:r>
          </w:p>
        </w:tc>
        <w:tc>
          <w:tcPr>
            <w:tcW w:w="2168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260DA63F" w14:textId="77777777" w:rsidR="003D5FDE" w:rsidRDefault="003D5FDE" w:rsidP="00412576">
            <w:pPr>
              <w:wordWrap w:val="0"/>
              <w:spacing w:line="240" w:lineRule="exact"/>
              <w:rPr>
                <w:rFonts w:ascii="ＭＳ 明朝" w:hAnsi="ＭＳ 明朝"/>
                <w:position w:val="4"/>
              </w:rPr>
            </w:pPr>
          </w:p>
        </w:tc>
      </w:tr>
    </w:tbl>
    <w:p w14:paraId="0A80E2ED" w14:textId="77777777" w:rsidR="00412576" w:rsidRDefault="00412576" w:rsidP="00EC7E79">
      <w:pPr>
        <w:wordWrap w:val="0"/>
        <w:spacing w:line="240" w:lineRule="exact"/>
        <w:rPr>
          <w:rFonts w:ascii="ＭＳ 明朝" w:hAnsi="ＭＳ 明朝"/>
          <w:position w:val="4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115"/>
      </w:tblGrid>
      <w:tr w:rsidR="001F1BA6" w14:paraId="3E5860EE" w14:textId="77777777" w:rsidTr="00F2433C">
        <w:trPr>
          <w:trHeight w:val="452"/>
        </w:trPr>
        <w:tc>
          <w:tcPr>
            <w:tcW w:w="105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D8E4DAE" w14:textId="77777777" w:rsidR="001F1BA6" w:rsidRDefault="001F1BA6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2746CCCD" w14:textId="77777777" w:rsidR="001F1BA6" w:rsidRDefault="001F1BA6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22B9DFA" w14:textId="77777777" w:rsidR="001F1BA6" w:rsidRDefault="001F1BA6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学歴</w:t>
            </w:r>
            <w:r w:rsidR="00B8089F">
              <w:rPr>
                <w:rFonts w:ascii="ＭＳ 明朝" w:hAnsi="ＭＳ 明朝" w:hint="eastAsia"/>
                <w:szCs w:val="21"/>
              </w:rPr>
              <w:t>・職歴</w:t>
            </w:r>
            <w:r w:rsidR="006C3CEB" w:rsidRPr="006C3CEB">
              <w:rPr>
                <w:rFonts w:ascii="ＭＳ 明朝" w:hAnsi="ＭＳ 明朝" w:hint="eastAsia"/>
                <w:sz w:val="20"/>
              </w:rPr>
              <w:t>（各別にまとめて</w:t>
            </w:r>
            <w:r w:rsidR="00F2433C">
              <w:rPr>
                <w:rFonts w:ascii="ＭＳ 明朝" w:hAnsi="ＭＳ 明朝" w:hint="eastAsia"/>
                <w:sz w:val="20"/>
              </w:rPr>
              <w:t>記載</w:t>
            </w:r>
            <w:r w:rsidR="006C3CEB" w:rsidRPr="006C3CEB">
              <w:rPr>
                <w:rFonts w:ascii="ＭＳ 明朝" w:hAnsi="ＭＳ 明朝" w:hint="eastAsia"/>
                <w:sz w:val="20"/>
              </w:rPr>
              <w:t>）</w:t>
            </w:r>
          </w:p>
        </w:tc>
      </w:tr>
      <w:tr w:rsidR="00B8089F" w14:paraId="771A1B89" w14:textId="77777777" w:rsidTr="00F97B77">
        <w:trPr>
          <w:trHeight w:val="411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F8B4D85" w14:textId="77777777" w:rsidR="00B8089F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7E29D6F5" w14:textId="77777777" w:rsidR="00B8089F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26286792" w14:textId="77777777" w:rsidR="00B8089F" w:rsidRDefault="00B8089F" w:rsidP="00CC152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13D6A979" w14:textId="77777777" w:rsidTr="00F97B77">
        <w:trPr>
          <w:trHeight w:val="411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F9F4C42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5D3D529F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14978504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2D978ED4" w14:textId="77777777" w:rsidTr="00F97B77">
        <w:trPr>
          <w:trHeight w:val="411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D303138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2CDCF5E8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33D2807A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F97B77" w14:paraId="5EE523F8" w14:textId="77777777" w:rsidTr="00F97B77">
        <w:trPr>
          <w:trHeight w:val="411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A4F31EF" w14:textId="77777777" w:rsidR="00F97B77" w:rsidRDefault="00F97B77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3B3B6C46" w14:textId="77777777" w:rsidR="00F97B77" w:rsidRDefault="00F97B77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71B59A16" w14:textId="77777777" w:rsidR="00F97B77" w:rsidRDefault="00F97B7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F97B77" w14:paraId="58281092" w14:textId="77777777" w:rsidTr="00F97B77">
        <w:trPr>
          <w:trHeight w:val="411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7A1C32D" w14:textId="77777777" w:rsidR="00F97B77" w:rsidRDefault="00F97B77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33C96645" w14:textId="77777777" w:rsidR="00F97B77" w:rsidRDefault="00F97B77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50654580" w14:textId="77777777" w:rsidR="00F97B77" w:rsidRDefault="00F97B7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3220918E" w14:textId="77777777" w:rsidTr="00F97B77">
        <w:trPr>
          <w:trHeight w:val="411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4109F69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5CC047F9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57960A93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6A6E15CA" w14:textId="77777777" w:rsidTr="00F97B77">
        <w:trPr>
          <w:trHeight w:val="411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67CBA7F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1A0B5FAC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4162128A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331711CE" w14:textId="77777777" w:rsidTr="00F97B77">
        <w:trPr>
          <w:trHeight w:val="411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C46E889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675396CD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0CCD17CF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7D80F1B5" w14:textId="77777777" w:rsidTr="00F97B77">
        <w:trPr>
          <w:trHeight w:val="411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12C8C1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6AC6170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E22F0E9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B8089F" w14:paraId="5F81152B" w14:textId="77777777" w:rsidTr="00F97B77">
        <w:trPr>
          <w:trHeight w:val="411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6C5AF81" w14:textId="77777777" w:rsidR="00B8089F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78EAC05A" w14:textId="77777777" w:rsidR="00B8089F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E22A63" w14:textId="77777777" w:rsidR="00B8089F" w:rsidRPr="002525A3" w:rsidRDefault="00B8089F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76160077" w14:textId="77777777" w:rsidR="00775B56" w:rsidRDefault="00775B56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115"/>
      </w:tblGrid>
      <w:tr w:rsidR="00820DCF" w14:paraId="0C24DE73" w14:textId="77777777">
        <w:trPr>
          <w:trHeight w:hRule="exact" w:val="420"/>
        </w:trPr>
        <w:tc>
          <w:tcPr>
            <w:tcW w:w="105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51CBA02" w14:textId="77777777" w:rsidR="00820DCF" w:rsidRDefault="00820DCF" w:rsidP="00D97E88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7A18C467" w14:textId="77777777" w:rsidR="00820DCF" w:rsidRDefault="00820DCF" w:rsidP="00D97E88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338FEB" w14:textId="77777777" w:rsidR="00820DCF" w:rsidRDefault="00820DCF" w:rsidP="00D97E88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免許・資格</w:t>
            </w:r>
          </w:p>
        </w:tc>
      </w:tr>
      <w:tr w:rsidR="00820DCF" w14:paraId="145956AF" w14:textId="77777777" w:rsidTr="00F2433C">
        <w:trPr>
          <w:trHeight w:val="416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D769E77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4AAA4061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00749A8A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20DCF" w14:paraId="3E5EE178" w14:textId="77777777" w:rsidTr="00F2433C">
        <w:trPr>
          <w:trHeight w:val="416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25F340B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595C5F60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47C3D212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20DCF" w14:paraId="1D9EDD81" w14:textId="77777777" w:rsidTr="00F2433C">
        <w:trPr>
          <w:trHeight w:val="416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8FC85C5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6AA4B3DA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4B949181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20DCF" w14:paraId="09022962" w14:textId="77777777" w:rsidTr="00F2433C">
        <w:trPr>
          <w:trHeight w:val="416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2A456F5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25A8DE94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A6FAB0E" w14:textId="77777777" w:rsidR="00820DCF" w:rsidRPr="002525A3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32FA3A4B" w14:textId="77777777" w:rsidR="001F1BA6" w:rsidRDefault="001F1BA6" w:rsidP="00F97B77">
      <w:pPr>
        <w:rPr>
          <w:rFonts w:ascii="ＭＳ 明朝" w:hAnsi="ＭＳ 明朝"/>
        </w:rPr>
      </w:pPr>
    </w:p>
    <w:tbl>
      <w:tblPr>
        <w:tblStyle w:val="a7"/>
        <w:tblW w:w="0" w:type="auto"/>
        <w:tblInd w:w="318" w:type="dxa"/>
        <w:tblLook w:val="04A0" w:firstRow="1" w:lastRow="0" w:firstColumn="1" w:lastColumn="0" w:noHBand="0" w:noVBand="1"/>
      </w:tblPr>
      <w:tblGrid>
        <w:gridCol w:w="4861"/>
        <w:gridCol w:w="4995"/>
      </w:tblGrid>
      <w:tr w:rsidR="005A289D" w14:paraId="57029EAE" w14:textId="77777777" w:rsidTr="009A3E3E">
        <w:trPr>
          <w:trHeight w:val="331"/>
        </w:trPr>
        <w:tc>
          <w:tcPr>
            <w:tcW w:w="48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49B10BC" w14:textId="06E2D6E8" w:rsidR="005A289D" w:rsidRDefault="005A289D" w:rsidP="0041257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家族構成（</w:t>
            </w:r>
            <w:r w:rsidR="00900ADF" w:rsidRPr="00900ADF">
              <w:rPr>
                <w:rFonts w:ascii="ＭＳ 明朝" w:hAnsi="ＭＳ 明朝" w:hint="eastAsia"/>
              </w:rPr>
              <w:t>氏名、年齢、続柄、職業、同・別居</w:t>
            </w:r>
            <w:r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501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DDCCB3" w14:textId="77777777" w:rsidR="005A289D" w:rsidRDefault="005A289D" w:rsidP="0041257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健康状態　良好・やや不調・不調（　　　　　　）</w:t>
            </w:r>
          </w:p>
        </w:tc>
      </w:tr>
      <w:tr w:rsidR="005A289D" w14:paraId="6C4E35C7" w14:textId="77777777" w:rsidTr="009A3E3E">
        <w:trPr>
          <w:trHeight w:val="931"/>
        </w:trPr>
        <w:tc>
          <w:tcPr>
            <w:tcW w:w="4893" w:type="dxa"/>
            <w:vMerge/>
            <w:tcBorders>
              <w:left w:val="single" w:sz="12" w:space="0" w:color="auto"/>
            </w:tcBorders>
          </w:tcPr>
          <w:p w14:paraId="1A8E6722" w14:textId="77777777" w:rsidR="005A289D" w:rsidRDefault="005A289D" w:rsidP="00412576">
            <w:pPr>
              <w:rPr>
                <w:rFonts w:ascii="ＭＳ 明朝" w:hAnsi="ＭＳ 明朝"/>
              </w:rPr>
            </w:pPr>
          </w:p>
        </w:tc>
        <w:tc>
          <w:tcPr>
            <w:tcW w:w="50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1748BC" w14:textId="77777777" w:rsidR="005A289D" w:rsidRDefault="005A289D" w:rsidP="00F97B7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趣味・特技、得意な分野等</w:t>
            </w:r>
          </w:p>
        </w:tc>
      </w:tr>
      <w:tr w:rsidR="005A289D" w14:paraId="03006EF8" w14:textId="77777777" w:rsidTr="009A3E3E">
        <w:trPr>
          <w:trHeight w:val="963"/>
        </w:trPr>
        <w:tc>
          <w:tcPr>
            <w:tcW w:w="48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F71F933" w14:textId="77777777" w:rsidR="005A289D" w:rsidRDefault="005A289D" w:rsidP="00F97B77">
            <w:pPr>
              <w:rPr>
                <w:rFonts w:ascii="ＭＳ 明朝" w:hAnsi="ＭＳ 明朝"/>
              </w:rPr>
            </w:pPr>
          </w:p>
        </w:tc>
        <w:tc>
          <w:tcPr>
            <w:tcW w:w="501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71CE34" w14:textId="77777777" w:rsidR="005A289D" w:rsidRDefault="005A289D" w:rsidP="0050290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自覚している性格</w:t>
            </w:r>
          </w:p>
        </w:tc>
      </w:tr>
    </w:tbl>
    <w:p w14:paraId="42ADDDE9" w14:textId="77777777" w:rsidR="00F97B77" w:rsidRDefault="003D5FDE" w:rsidP="00F97B77">
      <w:pPr>
        <w:rPr>
          <w:rFonts w:ascii="ＭＳ 明朝" w:hAnsi="ＭＳ 明朝"/>
        </w:rPr>
      </w:pPr>
      <w:r>
        <w:rPr>
          <w:rFonts w:ascii="ＭＳ 明朝" w:hAnsi="ＭＳ 明朝" w:hint="eastAsia"/>
          <w:position w:val="4"/>
          <w:szCs w:val="21"/>
        </w:rPr>
        <w:t xml:space="preserve">　保護者</w:t>
      </w:r>
      <w:r>
        <w:rPr>
          <w:rFonts w:ascii="ＭＳ 明朝" w:hAnsi="ＭＳ 明朝" w:hint="eastAsia"/>
          <w:position w:val="4"/>
          <w:sz w:val="18"/>
          <w:szCs w:val="18"/>
        </w:rPr>
        <w:t xml:space="preserve">　※</w:t>
      </w:r>
      <w:r w:rsidRPr="00820DCF">
        <w:rPr>
          <w:rFonts w:ascii="ＭＳ 明朝" w:hAnsi="ＭＳ 明朝" w:hint="eastAsia"/>
          <w:position w:val="4"/>
          <w:sz w:val="18"/>
          <w:szCs w:val="18"/>
        </w:rPr>
        <w:t>本人が未成年の場合のみ記入</w:t>
      </w:r>
    </w:p>
    <w:tbl>
      <w:tblPr>
        <w:tblStyle w:val="a7"/>
        <w:tblW w:w="0" w:type="auto"/>
        <w:tblInd w:w="318" w:type="dxa"/>
        <w:tblLook w:val="00A0" w:firstRow="1" w:lastRow="0" w:firstColumn="1" w:lastColumn="0" w:noHBand="0" w:noVBand="0"/>
      </w:tblPr>
      <w:tblGrid>
        <w:gridCol w:w="3044"/>
        <w:gridCol w:w="4514"/>
        <w:gridCol w:w="2298"/>
      </w:tblGrid>
      <w:tr w:rsidR="005002E6" w14:paraId="3CC2DC40" w14:textId="77777777" w:rsidTr="005002E6">
        <w:trPr>
          <w:trHeight w:val="273"/>
        </w:trPr>
        <w:tc>
          <w:tcPr>
            <w:tcW w:w="305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2707DE" w14:textId="77777777" w:rsidR="005002E6" w:rsidRPr="005002E6" w:rsidRDefault="005002E6" w:rsidP="006337D0">
            <w:pPr>
              <w:rPr>
                <w:rFonts w:ascii="ＭＳ 明朝" w:hAnsi="ＭＳ 明朝"/>
                <w:w w:val="66"/>
                <w:position w:val="4"/>
              </w:rPr>
            </w:pPr>
            <w:r w:rsidRPr="005002E6">
              <w:rPr>
                <w:rFonts w:ascii="ＭＳ 明朝" w:hAnsi="ＭＳ 明朝" w:hint="eastAsia"/>
                <w:w w:val="66"/>
                <w:position w:val="4"/>
                <w:sz w:val="18"/>
                <w:szCs w:val="21"/>
              </w:rPr>
              <w:t>ふりがな</w:t>
            </w:r>
          </w:p>
        </w:tc>
        <w:tc>
          <w:tcPr>
            <w:tcW w:w="4533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65A06C" w14:textId="77777777" w:rsidR="005002E6" w:rsidRPr="005002E6" w:rsidRDefault="005002E6" w:rsidP="005002E6">
            <w:pPr>
              <w:rPr>
                <w:rFonts w:ascii="ＭＳ 明朝" w:hAnsi="ＭＳ 明朝"/>
                <w:w w:val="66"/>
                <w:position w:val="4"/>
              </w:rPr>
            </w:pPr>
            <w:r w:rsidRPr="005002E6">
              <w:rPr>
                <w:rFonts w:ascii="ＭＳ 明朝" w:hAnsi="ＭＳ 明朝" w:hint="eastAsia"/>
                <w:w w:val="66"/>
                <w:position w:val="4"/>
                <w:sz w:val="18"/>
                <w:szCs w:val="21"/>
              </w:rPr>
              <w:t>ふりがな</w:t>
            </w:r>
          </w:p>
        </w:tc>
        <w:tc>
          <w:tcPr>
            <w:tcW w:w="230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4C821BA" w14:textId="77777777" w:rsidR="005002E6" w:rsidRPr="00797A4D" w:rsidRDefault="005002E6" w:rsidP="00FC6E84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>電話番号</w:t>
            </w:r>
          </w:p>
        </w:tc>
      </w:tr>
      <w:tr w:rsidR="00F2433C" w14:paraId="11AECBD7" w14:textId="77777777" w:rsidTr="005002E6">
        <w:trPr>
          <w:trHeight w:val="718"/>
        </w:trPr>
        <w:tc>
          <w:tcPr>
            <w:tcW w:w="305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884A82" w14:textId="77777777" w:rsidR="00F2433C" w:rsidRDefault="00F2433C" w:rsidP="008C5D77">
            <w:pPr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氏名</w:t>
            </w:r>
          </w:p>
          <w:p w14:paraId="799F2D19" w14:textId="4BBF3731" w:rsidR="00F2433C" w:rsidRPr="006964F6" w:rsidRDefault="00F2433C" w:rsidP="00412576">
            <w:pPr>
              <w:jc w:val="right"/>
              <w:rPr>
                <w:rFonts w:ascii="ＭＳ 明朝" w:hAnsi="ＭＳ 明朝"/>
                <w:position w:val="4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920A0C" w14:textId="77777777" w:rsidR="00F2433C" w:rsidRDefault="00F2433C" w:rsidP="00820DCF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  <w:lang w:eastAsia="zh-TW"/>
              </w:rPr>
              <w:t>住所　〒</w:t>
            </w:r>
            <w:r>
              <w:rPr>
                <w:rFonts w:ascii="ＭＳ 明朝" w:hAnsi="ＭＳ 明朝" w:hint="eastAsia"/>
                <w:position w:val="4"/>
              </w:rPr>
              <w:t xml:space="preserve">　　－ </w:t>
            </w:r>
          </w:p>
        </w:tc>
        <w:tc>
          <w:tcPr>
            <w:tcW w:w="230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852D6" w14:textId="77777777" w:rsidR="00F2433C" w:rsidRDefault="00F2433C" w:rsidP="00726222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　　－　　　－</w:t>
            </w:r>
          </w:p>
        </w:tc>
      </w:tr>
    </w:tbl>
    <w:p w14:paraId="79CEA063" w14:textId="0A40537F" w:rsidR="001F1BA6" w:rsidRDefault="00726222" w:rsidP="00726222">
      <w:pPr>
        <w:jc w:val="right"/>
        <w:rPr>
          <w:rFonts w:ascii="ＭＳ 明朝" w:hAnsi="ＭＳ 明朝"/>
          <w:sz w:val="16"/>
        </w:rPr>
      </w:pPr>
      <w:r w:rsidRPr="00726222">
        <w:rPr>
          <w:rFonts w:ascii="ＭＳ 明朝" w:hAnsi="ＭＳ 明朝" w:hint="eastAsia"/>
          <w:sz w:val="16"/>
        </w:rPr>
        <w:t>栃木県産業技術センター</w:t>
      </w:r>
      <w:r w:rsidR="00EF00AA">
        <w:rPr>
          <w:rFonts w:ascii="ＭＳ 明朝" w:hAnsi="ＭＳ 明朝" w:hint="eastAsia"/>
          <w:sz w:val="16"/>
        </w:rPr>
        <w:t>窯業</w:t>
      </w:r>
      <w:r w:rsidRPr="00726222">
        <w:rPr>
          <w:rFonts w:ascii="ＭＳ 明朝" w:hAnsi="ＭＳ 明朝" w:hint="eastAsia"/>
          <w:sz w:val="16"/>
        </w:rPr>
        <w:t>技術支援センター</w:t>
      </w:r>
    </w:p>
    <w:sectPr w:rsidR="001F1BA6" w:rsidSect="00C659C7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BAF82" w14:textId="77777777" w:rsidR="00D81C9C" w:rsidRDefault="00D81C9C" w:rsidP="00F9699B">
      <w:r>
        <w:separator/>
      </w:r>
    </w:p>
  </w:endnote>
  <w:endnote w:type="continuationSeparator" w:id="0">
    <w:p w14:paraId="6993E015" w14:textId="77777777" w:rsidR="00D81C9C" w:rsidRDefault="00D81C9C" w:rsidP="00F96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90FFE" w14:textId="77777777" w:rsidR="00D81C9C" w:rsidRDefault="00D81C9C" w:rsidP="00F9699B">
      <w:r>
        <w:separator/>
      </w:r>
    </w:p>
  </w:footnote>
  <w:footnote w:type="continuationSeparator" w:id="0">
    <w:p w14:paraId="0D0E8C9D" w14:textId="77777777" w:rsidR="00D81C9C" w:rsidRDefault="00D81C9C" w:rsidP="00F96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num w:numId="1" w16cid:durableId="605162590">
    <w:abstractNumId w:val="1"/>
  </w:num>
  <w:num w:numId="2" w16cid:durableId="55038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3"/>
  <w:displayHorizontalDrawingGridEvery w:val="0"/>
  <w:displayVerticalDrawingGridEvery w:val="2"/>
  <w:doNotUseMarginsForDrawingGridOrigin/>
  <w:drawingGridHorizontalOrigin w:val="851"/>
  <w:drawingGridVerticalOrigin w:val="851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3F"/>
    <w:rsid w:val="0000289C"/>
    <w:rsid w:val="00002B3F"/>
    <w:rsid w:val="000942A2"/>
    <w:rsid w:val="000A56B9"/>
    <w:rsid w:val="000B6532"/>
    <w:rsid w:val="000E3317"/>
    <w:rsid w:val="00121AAF"/>
    <w:rsid w:val="001264E3"/>
    <w:rsid w:val="001271C1"/>
    <w:rsid w:val="001A337E"/>
    <w:rsid w:val="001A779D"/>
    <w:rsid w:val="001F1BA6"/>
    <w:rsid w:val="001F414B"/>
    <w:rsid w:val="001F6A45"/>
    <w:rsid w:val="002525A3"/>
    <w:rsid w:val="00272EBB"/>
    <w:rsid w:val="00280A4F"/>
    <w:rsid w:val="002869B1"/>
    <w:rsid w:val="002C7FBE"/>
    <w:rsid w:val="002D2FB8"/>
    <w:rsid w:val="00320FDE"/>
    <w:rsid w:val="00327069"/>
    <w:rsid w:val="003D5FDE"/>
    <w:rsid w:val="003E68C1"/>
    <w:rsid w:val="00406C85"/>
    <w:rsid w:val="00412576"/>
    <w:rsid w:val="00421541"/>
    <w:rsid w:val="00424A2B"/>
    <w:rsid w:val="00456C4F"/>
    <w:rsid w:val="004B293D"/>
    <w:rsid w:val="004B39BB"/>
    <w:rsid w:val="004C4737"/>
    <w:rsid w:val="004D2EE4"/>
    <w:rsid w:val="004F5616"/>
    <w:rsid w:val="005002E6"/>
    <w:rsid w:val="005053F1"/>
    <w:rsid w:val="00547234"/>
    <w:rsid w:val="00575946"/>
    <w:rsid w:val="005A289D"/>
    <w:rsid w:val="00606A86"/>
    <w:rsid w:val="006337D0"/>
    <w:rsid w:val="00673F04"/>
    <w:rsid w:val="006964F6"/>
    <w:rsid w:val="006B0838"/>
    <w:rsid w:val="006C3CEB"/>
    <w:rsid w:val="006D710D"/>
    <w:rsid w:val="00714F56"/>
    <w:rsid w:val="00725317"/>
    <w:rsid w:val="00726222"/>
    <w:rsid w:val="00775B56"/>
    <w:rsid w:val="00777C4E"/>
    <w:rsid w:val="00797A4D"/>
    <w:rsid w:val="007F7A23"/>
    <w:rsid w:val="00820DCF"/>
    <w:rsid w:val="00846AE8"/>
    <w:rsid w:val="00862600"/>
    <w:rsid w:val="008C5D77"/>
    <w:rsid w:val="00900ADF"/>
    <w:rsid w:val="009112C8"/>
    <w:rsid w:val="00926D59"/>
    <w:rsid w:val="00953565"/>
    <w:rsid w:val="009923DA"/>
    <w:rsid w:val="009A3E3E"/>
    <w:rsid w:val="009F021E"/>
    <w:rsid w:val="009F2B2A"/>
    <w:rsid w:val="00A05584"/>
    <w:rsid w:val="00A13F6C"/>
    <w:rsid w:val="00A2118B"/>
    <w:rsid w:val="00AC0399"/>
    <w:rsid w:val="00AC5F18"/>
    <w:rsid w:val="00B17D79"/>
    <w:rsid w:val="00B345EF"/>
    <w:rsid w:val="00B8089F"/>
    <w:rsid w:val="00B92FC1"/>
    <w:rsid w:val="00BA7879"/>
    <w:rsid w:val="00BB6377"/>
    <w:rsid w:val="00BE0F65"/>
    <w:rsid w:val="00BF53EA"/>
    <w:rsid w:val="00C02B9E"/>
    <w:rsid w:val="00C36CC4"/>
    <w:rsid w:val="00C45DD2"/>
    <w:rsid w:val="00C46515"/>
    <w:rsid w:val="00C659C7"/>
    <w:rsid w:val="00C675AA"/>
    <w:rsid w:val="00CA0398"/>
    <w:rsid w:val="00CC1528"/>
    <w:rsid w:val="00D81C9C"/>
    <w:rsid w:val="00D97E88"/>
    <w:rsid w:val="00EC19E5"/>
    <w:rsid w:val="00EC7E79"/>
    <w:rsid w:val="00EF00AA"/>
    <w:rsid w:val="00F15F53"/>
    <w:rsid w:val="00F2433C"/>
    <w:rsid w:val="00F83247"/>
    <w:rsid w:val="00F93DD9"/>
    <w:rsid w:val="00F9699B"/>
    <w:rsid w:val="00F97B77"/>
    <w:rsid w:val="00FC6E84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6B16E685"/>
  <w15:docId w15:val="{F3FC12A8-719A-488E-ACF1-52F7EF2C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basedOn w:val="a0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969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9699B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F9699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9699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230588\AppData\Roaming\Microsoft\Templates\&#23653;&#27508;&#26360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履歴書.dot</Template>
  <TotalTime>33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履歴書</vt:lpstr>
    </vt:vector>
  </TitlesOfParts>
  <Company>Microsoft Corp.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ladmin</dc:creator>
  <cp:lastModifiedBy>飯塚　一智</cp:lastModifiedBy>
  <cp:revision>10</cp:revision>
  <cp:lastPrinted>2024-10-02T00:26:00Z</cp:lastPrinted>
  <dcterms:created xsi:type="dcterms:W3CDTF">2023-09-26T01:42:00Z</dcterms:created>
  <dcterms:modified xsi:type="dcterms:W3CDTF">2026-08-25T05:25:00Z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TC010570881041</vt:lpwstr>
  </property>
</Properties>
</file>